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639E3" w14:textId="54D8F037" w:rsidR="00C95FEB" w:rsidRDefault="00E8048B" w:rsidP="00BC04C4">
      <w:pPr>
        <w:spacing w:after="120" w:line="276" w:lineRule="auto"/>
        <w:rPr>
          <w:b/>
          <w:bCs/>
          <w:color w:val="6C7838"/>
          <w:sz w:val="40"/>
          <w:szCs w:val="40"/>
          <w:lang w:val="de-DE"/>
        </w:rPr>
      </w:pPr>
      <w:r>
        <w:rPr>
          <w:b/>
          <w:bCs/>
          <w:color w:val="6C7838"/>
          <w:sz w:val="40"/>
          <w:szCs w:val="40"/>
          <w:lang w:val="de-DE"/>
        </w:rPr>
        <w:t>Landschaften voller Leben</w:t>
      </w:r>
    </w:p>
    <w:p w14:paraId="25D2DABB" w14:textId="6317D46D" w:rsidR="00BF0F80" w:rsidRPr="00F41332" w:rsidRDefault="00E8048B" w:rsidP="00BC04C4">
      <w:pPr>
        <w:spacing w:after="120" w:line="276" w:lineRule="auto"/>
        <w:rPr>
          <w:b/>
          <w:bCs/>
          <w:color w:val="6C7838"/>
          <w:sz w:val="28"/>
          <w:szCs w:val="28"/>
          <w:lang w:val="de-DE"/>
        </w:rPr>
      </w:pPr>
      <w:r w:rsidRPr="0009753D">
        <w:rPr>
          <w:b/>
          <w:bCs/>
          <w:color w:val="6C7838"/>
          <w:sz w:val="28"/>
          <w:szCs w:val="28"/>
          <w:lang w:val="de-DE"/>
        </w:rPr>
        <w:t>Kurzbeschreibung des Projekts für</w:t>
      </w:r>
      <w:r>
        <w:rPr>
          <w:b/>
          <w:bCs/>
          <w:color w:val="6C7838"/>
          <w:sz w:val="28"/>
          <w:szCs w:val="28"/>
          <w:lang w:val="de-DE"/>
        </w:rPr>
        <w:t xml:space="preserve"> die Öffentlichkeitsarbeit</w:t>
      </w:r>
    </w:p>
    <w:p w14:paraId="765791B8" w14:textId="77777777" w:rsidR="002E5507" w:rsidRDefault="002E5507" w:rsidP="00BC04C4">
      <w:pPr>
        <w:pStyle w:val="Default"/>
        <w:spacing w:after="120" w:line="276" w:lineRule="auto"/>
        <w:rPr>
          <w:rFonts w:asciiTheme="minorHAnsi" w:hAnsiTheme="minorHAnsi" w:cstheme="minorBidi"/>
          <w:color w:val="auto"/>
          <w:sz w:val="22"/>
          <w:szCs w:val="22"/>
          <w:lang w:eastAsia="en-US"/>
        </w:rPr>
      </w:pPr>
    </w:p>
    <w:p w14:paraId="26F8DB0F" w14:textId="13278513" w:rsidR="00E932BC" w:rsidRDefault="009E5D8D" w:rsidP="00BC04C4">
      <w:pPr>
        <w:pStyle w:val="Default"/>
        <w:spacing w:after="120" w:line="276" w:lineRule="auto"/>
        <w:rPr>
          <w:rFonts w:ascii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color w:val="auto"/>
          <w:sz w:val="22"/>
          <w:szCs w:val="22"/>
          <w:lang w:eastAsia="en-US"/>
        </w:rPr>
        <w:t>Im</w:t>
      </w:r>
      <w:r w:rsidR="00E8048B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Projekt „Landschaften voller Leben“ nutzen und bündeln </w:t>
      </w:r>
      <w:r w:rsidR="00E8048B" w:rsidRPr="00803DEE">
        <w:rPr>
          <w:rFonts w:asciiTheme="minorHAnsi" w:hAnsiTheme="minorHAnsi" w:cstheme="minorBidi"/>
          <w:b/>
          <w:bCs/>
          <w:color w:val="auto"/>
          <w:sz w:val="22"/>
          <w:szCs w:val="22"/>
          <w:lang w:eastAsia="en-US"/>
        </w:rPr>
        <w:t>elf Naturparke aus sechs Bundesländern</w:t>
      </w:r>
      <w:r w:rsidR="00E8048B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3C5D15">
        <w:rPr>
          <w:rFonts w:asciiTheme="minorHAnsi" w:hAnsiTheme="minorHAnsi" w:cstheme="minorBidi"/>
          <w:color w:val="auto"/>
          <w:sz w:val="22"/>
          <w:szCs w:val="22"/>
          <w:lang w:eastAsia="en-US"/>
        </w:rPr>
        <w:t>zusammen</w:t>
      </w:r>
      <w:r w:rsidR="00E8048B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mit dem </w:t>
      </w:r>
      <w:r w:rsid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>Verband der Naturparke Österreichs</w:t>
      </w:r>
      <w:r w:rsidR="00E8048B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die Kraft ihres Netzwerks</w:t>
      </w:r>
      <w:r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831191">
        <w:rPr>
          <w:rFonts w:asciiTheme="minorHAnsi" w:hAnsiTheme="minorHAnsi" w:cstheme="minorBidi"/>
          <w:color w:val="auto"/>
          <w:sz w:val="22"/>
          <w:szCs w:val="22"/>
          <w:lang w:eastAsia="en-US"/>
        </w:rPr>
        <w:t>für den</w:t>
      </w:r>
      <w:r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Schutz der Biodiversität</w:t>
      </w:r>
      <w:r w:rsidR="00CC6B1D">
        <w:rPr>
          <w:rFonts w:asciiTheme="minorHAnsi" w:hAnsiTheme="minorHAnsi" w:cstheme="minorBidi"/>
          <w:color w:val="auto"/>
          <w:sz w:val="22"/>
          <w:szCs w:val="22"/>
          <w:lang w:eastAsia="en-US"/>
        </w:rPr>
        <w:t>:</w:t>
      </w:r>
      <w:r w:rsidR="002E5507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Gemeinsam </w:t>
      </w:r>
      <w:r w:rsidR="002E5507">
        <w:rPr>
          <w:rFonts w:asciiTheme="minorHAnsi" w:hAnsiTheme="minorHAnsi" w:cstheme="minorBidi"/>
          <w:color w:val="auto"/>
          <w:sz w:val="22"/>
          <w:szCs w:val="22"/>
          <w:lang w:eastAsia="en-US"/>
        </w:rPr>
        <w:t>setzen sie</w:t>
      </w:r>
      <w:r w:rsidR="00E8048B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E8048B" w:rsidRPr="00803DEE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15 </w:t>
      </w:r>
      <w:r w:rsidR="00F41332" w:rsidRPr="00803DEE">
        <w:rPr>
          <w:rFonts w:asciiTheme="minorHAnsi" w:hAnsiTheme="minorHAnsi" w:cstheme="minorBidi"/>
          <w:color w:val="auto"/>
          <w:sz w:val="22"/>
          <w:szCs w:val="22"/>
          <w:lang w:eastAsia="en-US"/>
        </w:rPr>
        <w:t>Initiativen</w:t>
      </w:r>
      <w:r w:rsidR="00E8048B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8B4E4B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>um</w:t>
      </w:r>
      <w:r w:rsidR="00AE6786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, mit denen </w:t>
      </w:r>
      <w:r w:rsidR="008B4E4B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gefährdete Arten und ihre Lebensräume </w:t>
      </w:r>
      <w:r w:rsidR="00AE6786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geschützt </w:t>
      </w:r>
      <w:r w:rsidR="008B4E4B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sowie geschädigte Ökosysteme </w:t>
      </w:r>
      <w:r w:rsidR="00AE6786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>wiederhergestellt werden</w:t>
      </w:r>
      <w:r w:rsidR="00027258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="00B20204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Auf </w:t>
      </w:r>
      <w:r w:rsidR="00B20204" w:rsidRPr="00803DEE">
        <w:rPr>
          <w:rFonts w:asciiTheme="minorHAnsi" w:hAnsiTheme="minorHAnsi" w:cstheme="minorBidi"/>
          <w:b/>
          <w:bCs/>
          <w:color w:val="auto"/>
          <w:sz w:val="22"/>
          <w:szCs w:val="22"/>
          <w:lang w:eastAsia="en-US"/>
        </w:rPr>
        <w:t>i</w:t>
      </w:r>
      <w:r w:rsidR="00E8048B" w:rsidRPr="00803DEE">
        <w:rPr>
          <w:rFonts w:asciiTheme="minorHAnsi" w:hAnsiTheme="minorHAnsi" w:cstheme="minorBidi"/>
          <w:b/>
          <w:bCs/>
          <w:color w:val="auto"/>
          <w:sz w:val="22"/>
          <w:szCs w:val="22"/>
          <w:lang w:eastAsia="en-US"/>
        </w:rPr>
        <w:t>nsgesamt 62 Flächen mit einer Gesamtgröße von 71</w:t>
      </w:r>
      <w:r w:rsidR="00CC6B1D" w:rsidRPr="00803DEE">
        <w:rPr>
          <w:rFonts w:ascii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E8048B" w:rsidRPr="00803DEE">
        <w:rPr>
          <w:rFonts w:ascii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ha </w:t>
      </w:r>
      <w:r w:rsidR="00A24DC4">
        <w:rPr>
          <w:rFonts w:asciiTheme="minorHAnsi" w:hAnsiTheme="minorHAnsi" w:cstheme="minorBidi"/>
          <w:color w:val="auto"/>
          <w:sz w:val="22"/>
          <w:szCs w:val="22"/>
          <w:lang w:eastAsia="en-US"/>
        </w:rPr>
        <w:t>profitiert die Artenvielfalt vom Engagement der Naturparke.</w:t>
      </w:r>
      <w:r w:rsidR="002B5A3A" w:rsidRPr="002B5A3A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2B5A3A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Einen speziellen Schwerpunkt </w:t>
      </w:r>
      <w:r w:rsidR="00803DEE">
        <w:rPr>
          <w:rFonts w:asciiTheme="minorHAnsi" w:hAnsiTheme="minorHAnsi" w:cstheme="minorBidi"/>
          <w:color w:val="auto"/>
          <w:sz w:val="22"/>
          <w:szCs w:val="22"/>
          <w:lang w:eastAsia="en-US"/>
        </w:rPr>
        <w:t>bildet</w:t>
      </w:r>
      <w:r w:rsidR="002B5A3A" w:rsidRPr="000D287C">
        <w:rPr>
          <w:rFonts w:asciiTheme="minorHAnsi" w:hAnsiTheme="minorHAnsi" w:cstheme="minorBidi"/>
          <w:color w:val="auto"/>
          <w:sz w:val="22"/>
          <w:szCs w:val="22"/>
          <w:lang w:eastAsia="en-US"/>
        </w:rPr>
        <w:t xml:space="preserve"> dabei die Förderung d</w:t>
      </w:r>
      <w:r w:rsidR="002B5A3A" w:rsidRPr="00E8048B">
        <w:rPr>
          <w:rFonts w:asciiTheme="minorHAnsi" w:hAnsiTheme="minorHAnsi" w:cstheme="minorBidi"/>
          <w:color w:val="auto"/>
          <w:sz w:val="22"/>
          <w:szCs w:val="22"/>
          <w:lang w:eastAsia="en-US"/>
        </w:rPr>
        <w:t>er Lebensraumvernetzung.</w:t>
      </w:r>
    </w:p>
    <w:p w14:paraId="29A18DFB" w14:textId="4E4CDFE5" w:rsidR="00D16295" w:rsidRDefault="003C5D15" w:rsidP="00BC04C4">
      <w:pPr>
        <w:spacing w:line="276" w:lineRule="auto"/>
      </w:pPr>
      <w:r w:rsidRPr="003C5D15">
        <w:t>I</w:t>
      </w:r>
      <w:r w:rsidR="002E5507" w:rsidRPr="003C5D15">
        <w:t>n</w:t>
      </w:r>
      <w:r w:rsidR="0009753D" w:rsidRPr="003C5D15">
        <w:t xml:space="preserve"> sieben Naturparken </w:t>
      </w:r>
      <w:r w:rsidR="002E5507" w:rsidRPr="003C5D15">
        <w:t>(</w:t>
      </w:r>
      <w:r w:rsidR="0009753D" w:rsidRPr="003C5D15">
        <w:t>33 Flächen</w:t>
      </w:r>
      <w:r w:rsidRPr="003C5D15">
        <w:t xml:space="preserve">, </w:t>
      </w:r>
      <w:r w:rsidR="00B9379E">
        <w:t>5</w:t>
      </w:r>
      <w:r w:rsidRPr="003C5D15">
        <w:t>4 ha) sind</w:t>
      </w:r>
      <w:r w:rsidR="0009753D" w:rsidRPr="003C5D15">
        <w:t xml:space="preserve"> </w:t>
      </w:r>
      <w:r w:rsidR="002E5507" w:rsidRPr="003C5D15">
        <w:t xml:space="preserve">spezielle </w:t>
      </w:r>
      <w:r w:rsidR="00F41332" w:rsidRPr="003C5D15">
        <w:t>Maßnahmen</w:t>
      </w:r>
      <w:r w:rsidR="0009753D" w:rsidRPr="0009753D">
        <w:t xml:space="preserve"> zum </w:t>
      </w:r>
      <w:r w:rsidR="0009753D" w:rsidRPr="003C5D15">
        <w:rPr>
          <w:b/>
          <w:bCs/>
        </w:rPr>
        <w:t>Schutz gefährdeter Arten und ihrer Lebensräume</w:t>
      </w:r>
      <w:r w:rsidR="0009753D" w:rsidRPr="0009753D">
        <w:t xml:space="preserve"> geplant. Dazu gehören </w:t>
      </w:r>
      <w:r w:rsidR="002E5507" w:rsidRPr="0009753D">
        <w:t xml:space="preserve">der Kopfweidenschnitt und das Pflanzen von Sommerlinden im </w:t>
      </w:r>
      <w:r w:rsidR="002E5507" w:rsidRPr="00B9379E">
        <w:t xml:space="preserve">Naturpark </w:t>
      </w:r>
      <w:r w:rsidR="002E5507" w:rsidRPr="009C79AC">
        <w:rPr>
          <w:u w:val="single"/>
        </w:rPr>
        <w:t>Leiser Berge</w:t>
      </w:r>
      <w:r w:rsidR="002E5507">
        <w:t xml:space="preserve">, wovon etwa </w:t>
      </w:r>
      <w:r w:rsidR="002E5507" w:rsidRPr="0009753D">
        <w:t>Totholzbewohner und Höhlenbrüter</w:t>
      </w:r>
      <w:r w:rsidR="002E5507">
        <w:t xml:space="preserve"> profitieren. </w:t>
      </w:r>
      <w:r>
        <w:t>I</w:t>
      </w:r>
      <w:r w:rsidRPr="0009753D">
        <w:t xml:space="preserve">n den </w:t>
      </w:r>
      <w:r w:rsidRPr="00B9379E">
        <w:t xml:space="preserve">Naturparken </w:t>
      </w:r>
      <w:r w:rsidRPr="009C79AC">
        <w:rPr>
          <w:u w:val="single"/>
        </w:rPr>
        <w:t>Attersee-Traunsee</w:t>
      </w:r>
      <w:r w:rsidRPr="0009753D">
        <w:t xml:space="preserve"> und </w:t>
      </w:r>
      <w:r w:rsidRPr="009C79AC">
        <w:rPr>
          <w:u w:val="single"/>
        </w:rPr>
        <w:t>Ybbstal</w:t>
      </w:r>
      <w:r>
        <w:t xml:space="preserve"> sind Aktivitäten</w:t>
      </w:r>
      <w:r w:rsidRPr="0009753D">
        <w:t xml:space="preserve"> zum Schutz des </w:t>
      </w:r>
      <w:r>
        <w:t xml:space="preserve">heimischen </w:t>
      </w:r>
      <w:r w:rsidRPr="0009753D">
        <w:t>Steinkrebses</w:t>
      </w:r>
      <w:r>
        <w:t xml:space="preserve"> vorgesehen, der durch den Signalkrebs zunehmend bedroht ist</w:t>
      </w:r>
      <w:r w:rsidRPr="0009753D">
        <w:t>.</w:t>
      </w:r>
      <w:r>
        <w:t xml:space="preserve"> </w:t>
      </w:r>
      <w:r w:rsidR="0009753D" w:rsidRPr="0009753D">
        <w:t>I</w:t>
      </w:r>
      <w:r w:rsidR="00CC6B1D">
        <w:t xml:space="preserve">n den </w:t>
      </w:r>
      <w:r w:rsidR="0009753D" w:rsidRPr="00B9379E">
        <w:t>Naturpark</w:t>
      </w:r>
      <w:r w:rsidR="00CC6B1D" w:rsidRPr="00B9379E">
        <w:t>en</w:t>
      </w:r>
      <w:r w:rsidR="0009753D" w:rsidRPr="00B9379E">
        <w:t xml:space="preserve"> </w:t>
      </w:r>
      <w:proofErr w:type="spellStart"/>
      <w:r w:rsidR="0009753D" w:rsidRPr="009C79AC">
        <w:rPr>
          <w:u w:val="single"/>
        </w:rPr>
        <w:t>Nagelfluhkette</w:t>
      </w:r>
      <w:proofErr w:type="spellEnd"/>
      <w:r w:rsidR="0009753D" w:rsidRPr="0009753D">
        <w:t xml:space="preserve"> </w:t>
      </w:r>
      <w:r w:rsidR="00CC6B1D">
        <w:t>und</w:t>
      </w:r>
      <w:r w:rsidR="00CC6B1D" w:rsidRPr="0009753D">
        <w:t xml:space="preserve"> </w:t>
      </w:r>
      <w:r w:rsidR="00CC6B1D" w:rsidRPr="009C79AC">
        <w:rPr>
          <w:u w:val="single"/>
        </w:rPr>
        <w:t>Weißbach</w:t>
      </w:r>
      <w:r w:rsidR="00CC6B1D" w:rsidRPr="0009753D">
        <w:t xml:space="preserve"> </w:t>
      </w:r>
      <w:r w:rsidR="00CC6B1D">
        <w:t>werden Maßnahmen</w:t>
      </w:r>
      <w:r w:rsidR="00CC6B1D" w:rsidRPr="0009753D">
        <w:t xml:space="preserve"> zur Förderung gefährdeter Schmetterlinge unterstützt</w:t>
      </w:r>
      <w:r>
        <w:t xml:space="preserve">, und </w:t>
      </w:r>
      <w:r w:rsidR="0009753D" w:rsidRPr="0009753D">
        <w:t>i</w:t>
      </w:r>
      <w:r w:rsidR="00CC6B1D">
        <w:t>n den</w:t>
      </w:r>
      <w:r w:rsidR="0009753D" w:rsidRPr="0009753D">
        <w:t xml:space="preserve"> </w:t>
      </w:r>
      <w:r w:rsidR="0009753D" w:rsidRPr="00B9379E">
        <w:t>Naturpark</w:t>
      </w:r>
      <w:r w:rsidR="00CC6B1D" w:rsidRPr="00B9379E">
        <w:t>en</w:t>
      </w:r>
      <w:r w:rsidR="0009753D" w:rsidRPr="00B9379E">
        <w:t xml:space="preserve"> </w:t>
      </w:r>
      <w:r w:rsidR="0009753D" w:rsidRPr="009C79AC">
        <w:rPr>
          <w:u w:val="single"/>
        </w:rPr>
        <w:t>Rosalia-Kogelberg</w:t>
      </w:r>
      <w:r w:rsidR="0009753D" w:rsidRPr="0009753D">
        <w:t xml:space="preserve"> </w:t>
      </w:r>
      <w:r w:rsidR="00CC6B1D" w:rsidRPr="0009753D">
        <w:t xml:space="preserve">und </w:t>
      </w:r>
      <w:r w:rsidR="00CC6B1D" w:rsidRPr="009C79AC">
        <w:rPr>
          <w:u w:val="single"/>
        </w:rPr>
        <w:t>Wüste Mannersdorf</w:t>
      </w:r>
      <w:r w:rsidR="00CC6B1D" w:rsidRPr="0009753D">
        <w:t xml:space="preserve"> </w:t>
      </w:r>
      <w:r>
        <w:t xml:space="preserve">werden </w:t>
      </w:r>
      <w:r w:rsidR="0009753D" w:rsidRPr="0009753D">
        <w:t>Streuobstwiesen revitalisiert</w:t>
      </w:r>
      <w:r>
        <w:t xml:space="preserve"> </w:t>
      </w:r>
      <w:r w:rsidR="001A5B64">
        <w:t>und teils</w:t>
      </w:r>
      <w:r w:rsidR="0009753D" w:rsidRPr="0009753D">
        <w:t xml:space="preserve"> neu angelegt, um gefährdete Arten zu schützen.</w:t>
      </w:r>
      <w:r w:rsidRPr="003C5D15">
        <w:t xml:space="preserve"> </w:t>
      </w:r>
    </w:p>
    <w:p w14:paraId="21FDDAF4" w14:textId="778569DE" w:rsidR="00D16295" w:rsidRPr="003C5D15" w:rsidRDefault="003C5D15" w:rsidP="00BC04C4">
      <w:pPr>
        <w:spacing w:line="276" w:lineRule="auto"/>
      </w:pPr>
      <w:r w:rsidRPr="003C5D15">
        <w:t xml:space="preserve">Darüber hinaus </w:t>
      </w:r>
      <w:r>
        <w:t>werden</w:t>
      </w:r>
      <w:r w:rsidR="00B9379E">
        <w:t xml:space="preserve"> in sechs Naturparken</w:t>
      </w:r>
      <w:r w:rsidRPr="003C5D15">
        <w:rPr>
          <w:b/>
          <w:bCs/>
        </w:rPr>
        <w:t xml:space="preserve"> geschädigte Ökosysteme</w:t>
      </w:r>
      <w:r w:rsidRPr="003C5D15">
        <w:t xml:space="preserve"> </w:t>
      </w:r>
      <w:r w:rsidRPr="00F9575D">
        <w:rPr>
          <w:b/>
          <w:bCs/>
        </w:rPr>
        <w:t>wiederhergestellt</w:t>
      </w:r>
      <w:r w:rsidRPr="003C5D15">
        <w:t xml:space="preserve">. </w:t>
      </w:r>
      <w:r>
        <w:t>So revitalisiert man in</w:t>
      </w:r>
      <w:r w:rsidR="00CC6B1D" w:rsidRPr="00CC6B1D">
        <w:t xml:space="preserve"> den </w:t>
      </w:r>
      <w:r w:rsidR="00CC6B1D" w:rsidRPr="00B9379E">
        <w:t xml:space="preserve">Naturparken </w:t>
      </w:r>
      <w:r w:rsidR="00CC6B1D" w:rsidRPr="00CC6B1D">
        <w:rPr>
          <w:u w:val="single"/>
        </w:rPr>
        <w:t>Hochmoor Schrems</w:t>
      </w:r>
      <w:r w:rsidR="00CC6B1D" w:rsidRPr="00CC6B1D">
        <w:t xml:space="preserve"> und </w:t>
      </w:r>
      <w:r w:rsidR="00CC6B1D" w:rsidRPr="00CC6B1D">
        <w:rPr>
          <w:u w:val="single"/>
        </w:rPr>
        <w:t>Rosalia</w:t>
      </w:r>
      <w:r>
        <w:rPr>
          <w:u w:val="single"/>
        </w:rPr>
        <w:t>-</w:t>
      </w:r>
      <w:r w:rsidR="00CC6B1D" w:rsidRPr="00CC6B1D">
        <w:rPr>
          <w:u w:val="single"/>
        </w:rPr>
        <w:t>Kogelberg</w:t>
      </w:r>
      <w:r w:rsidR="00CC6B1D" w:rsidRPr="00CC6B1D">
        <w:t xml:space="preserve"> </w:t>
      </w:r>
      <w:r w:rsidR="0009753D" w:rsidRPr="003C5D15">
        <w:t>Moor</w:t>
      </w:r>
      <w:r>
        <w:t>e</w:t>
      </w:r>
      <w:r w:rsidR="0009753D" w:rsidRPr="003C5D15">
        <w:t xml:space="preserve"> </w:t>
      </w:r>
      <w:r w:rsidR="00CC6B1D" w:rsidRPr="003C5D15">
        <w:t>(</w:t>
      </w:r>
      <w:r w:rsidR="00B9379E">
        <w:t>3 Flächen, 3</w:t>
      </w:r>
      <w:r w:rsidR="0009753D" w:rsidRPr="003C5D15">
        <w:t xml:space="preserve"> ha</w:t>
      </w:r>
      <w:r w:rsidR="00CC6B1D" w:rsidRPr="003C5D15">
        <w:t>)</w:t>
      </w:r>
      <w:r>
        <w:t>, welche</w:t>
      </w:r>
      <w:r w:rsidR="0009753D" w:rsidRPr="003C5D15">
        <w:t xml:space="preserve"> durch Verbuschung und Entwässerung gefährdet</w:t>
      </w:r>
      <w:r>
        <w:t xml:space="preserve"> sind</w:t>
      </w:r>
      <w:r w:rsidR="00CC6B1D" w:rsidRPr="003C5D15">
        <w:t>.</w:t>
      </w:r>
      <w:r w:rsidR="00B9379E">
        <w:t xml:space="preserve"> I</w:t>
      </w:r>
      <w:r w:rsidR="0009753D" w:rsidRPr="003C5D15">
        <w:t>n</w:t>
      </w:r>
      <w:r w:rsidR="008F2187" w:rsidRPr="003C5D15">
        <w:t xml:space="preserve"> den Naturparken </w:t>
      </w:r>
      <w:r w:rsidR="008F2187" w:rsidRPr="003C5D15">
        <w:rPr>
          <w:u w:val="single"/>
        </w:rPr>
        <w:t>Ötztal</w:t>
      </w:r>
      <w:r w:rsidR="008F2187" w:rsidRPr="003C5D15">
        <w:t xml:space="preserve">, </w:t>
      </w:r>
      <w:r w:rsidR="008F2187" w:rsidRPr="003C5D15">
        <w:rPr>
          <w:u w:val="single"/>
        </w:rPr>
        <w:t>Raab</w:t>
      </w:r>
      <w:r w:rsidR="008F2187" w:rsidRPr="003C5D15">
        <w:t xml:space="preserve">, </w:t>
      </w:r>
      <w:r w:rsidR="008F2187" w:rsidRPr="003C5D15">
        <w:rPr>
          <w:u w:val="single"/>
        </w:rPr>
        <w:t>Rosalia-Kogelberg</w:t>
      </w:r>
      <w:r w:rsidR="008F2187" w:rsidRPr="003C5D15">
        <w:t xml:space="preserve"> und </w:t>
      </w:r>
      <w:r w:rsidR="008F2187" w:rsidRPr="003C5D15">
        <w:rPr>
          <w:u w:val="single"/>
        </w:rPr>
        <w:t>Weinidylle</w:t>
      </w:r>
      <w:r w:rsidR="008F2187" w:rsidRPr="003C5D15">
        <w:t xml:space="preserve"> </w:t>
      </w:r>
      <w:r w:rsidR="00B9379E">
        <w:t xml:space="preserve">widmet man sich der </w:t>
      </w:r>
      <w:r w:rsidR="0009753D" w:rsidRPr="003C5D15">
        <w:t xml:space="preserve">Wiederherstellung von Feuchtgebieten </w:t>
      </w:r>
      <w:r w:rsidR="00B9379E">
        <w:t>(</w:t>
      </w:r>
      <w:r w:rsidR="0009753D" w:rsidRPr="003C5D15">
        <w:t>23 Flächen</w:t>
      </w:r>
      <w:r w:rsidR="00B9379E">
        <w:t>, 6</w:t>
      </w:r>
      <w:r w:rsidR="0009753D" w:rsidRPr="003C5D15">
        <w:t xml:space="preserve"> ha</w:t>
      </w:r>
      <w:r w:rsidR="008F2187" w:rsidRPr="003C5D15">
        <w:t>)</w:t>
      </w:r>
      <w:r w:rsidR="0009753D" w:rsidRPr="003C5D15">
        <w:t xml:space="preserve">. Diese Gebiete sind durch mangelndes Management, die Verbreitung von Neophyten und Entwässerung </w:t>
      </w:r>
      <w:r w:rsidR="00B9379E">
        <w:t xml:space="preserve">über die Jahre teils stark </w:t>
      </w:r>
      <w:r w:rsidR="0009753D" w:rsidRPr="003C5D15">
        <w:t>bedroht.</w:t>
      </w:r>
      <w:r w:rsidR="00B9379E">
        <w:t xml:space="preserve"> Zudem führen</w:t>
      </w:r>
      <w:r w:rsidR="0009753D" w:rsidRPr="003C5D15">
        <w:t xml:space="preserve"> </w:t>
      </w:r>
      <w:r w:rsidR="00B9379E">
        <w:t>die</w:t>
      </w:r>
      <w:r w:rsidR="008F2187" w:rsidRPr="00B9379E">
        <w:t xml:space="preserve"> Naturparke </w:t>
      </w:r>
      <w:r w:rsidR="008F2187" w:rsidRPr="003C5D15">
        <w:rPr>
          <w:u w:val="single"/>
        </w:rPr>
        <w:t>Leiser Berge</w:t>
      </w:r>
      <w:r w:rsidR="008F2187" w:rsidRPr="003C5D15">
        <w:t xml:space="preserve"> und </w:t>
      </w:r>
      <w:r w:rsidR="008F2187" w:rsidRPr="003C5D15">
        <w:rPr>
          <w:u w:val="single"/>
        </w:rPr>
        <w:t>Rosalia-Kogelberg</w:t>
      </w:r>
      <w:r w:rsidR="008F2187" w:rsidRPr="003C5D15">
        <w:t xml:space="preserve"> </w:t>
      </w:r>
      <w:r w:rsidR="00B9379E">
        <w:t>spezielle Maßnahmen auf (Halb-)Trockenrasen um (3</w:t>
      </w:r>
      <w:r w:rsidR="008F2187" w:rsidRPr="003C5D15">
        <w:t xml:space="preserve"> Flächen</w:t>
      </w:r>
      <w:r w:rsidR="00B9379E">
        <w:t xml:space="preserve">, </w:t>
      </w:r>
      <w:r w:rsidR="008F2187" w:rsidRPr="003C5D15">
        <w:t xml:space="preserve">9 ha). </w:t>
      </w:r>
      <w:r w:rsidR="0009753D" w:rsidRPr="003C5D15">
        <w:t xml:space="preserve">Diese Gebiete sind hauptsächlich durch fehlendes Management und Verbuschung gefährdet. </w:t>
      </w:r>
      <w:r w:rsidR="00D60300">
        <w:t>Diese</w:t>
      </w:r>
      <w:r w:rsidR="00960DB1">
        <w:t>r</w:t>
      </w:r>
      <w:r w:rsidR="00D60300">
        <w:t xml:space="preserve"> Entwicklung</w:t>
      </w:r>
      <w:r w:rsidR="00860B4C">
        <w:t xml:space="preserve"> wird nun mit </w:t>
      </w:r>
      <w:r w:rsidR="0009753D" w:rsidRPr="003C5D15">
        <w:t>naturschutzfachliche</w:t>
      </w:r>
      <w:r w:rsidR="00D60300">
        <w:t>r</w:t>
      </w:r>
      <w:r w:rsidR="0009753D" w:rsidRPr="003C5D15">
        <w:t xml:space="preserve"> Beweidung und </w:t>
      </w:r>
      <w:r w:rsidR="00960DB1">
        <w:t>gezielten</w:t>
      </w:r>
      <w:r w:rsidR="0009753D" w:rsidRPr="003C5D15">
        <w:t xml:space="preserve"> Renaturierung</w:t>
      </w:r>
      <w:r w:rsidR="00960DB1">
        <w:t>s</w:t>
      </w:r>
      <w:r w:rsidR="00D60300">
        <w:t>maßnahmen entgegengewirkt.</w:t>
      </w:r>
      <w:r w:rsidR="0009753D" w:rsidRPr="003C5D15">
        <w:t xml:space="preserve"> </w:t>
      </w:r>
    </w:p>
    <w:p w14:paraId="77700089" w14:textId="4135BA87" w:rsidR="00DE49BD" w:rsidRDefault="00F41332" w:rsidP="00BC04C4">
      <w:pPr>
        <w:spacing w:line="276" w:lineRule="auto"/>
      </w:pPr>
      <w:r w:rsidRPr="003C5D15">
        <w:t xml:space="preserve">Weiters werden durch </w:t>
      </w:r>
      <w:r w:rsidR="00F9575D" w:rsidRPr="00F9575D">
        <w:rPr>
          <w:b/>
          <w:bCs/>
        </w:rPr>
        <w:t xml:space="preserve">Erfahrungsaustausch und Wissenssicherung </w:t>
      </w:r>
      <w:r w:rsidR="00F9575D" w:rsidRPr="003C5D15">
        <w:t xml:space="preserve">wichtige Synergieeffekte </w:t>
      </w:r>
      <w:r w:rsidR="00F9575D">
        <w:t xml:space="preserve">im Rahmen des Projekts </w:t>
      </w:r>
      <w:r w:rsidRPr="003C5D15">
        <w:t>ermöglicht</w:t>
      </w:r>
      <w:r w:rsidR="00F9575D">
        <w:t>:</w:t>
      </w:r>
      <w:r w:rsidRPr="003C5D15">
        <w:t xml:space="preserve"> </w:t>
      </w:r>
      <w:r w:rsidR="00F9575D">
        <w:t>Hierzu wurden etwa ein</w:t>
      </w:r>
      <w:r w:rsidRPr="003C5D15">
        <w:t xml:space="preserve"> Expert</w:t>
      </w:r>
      <w:r w:rsidR="00F9575D">
        <w:t>*</w:t>
      </w:r>
      <w:r w:rsidRPr="003C5D15">
        <w:t>innen-Beirats</w:t>
      </w:r>
      <w:r w:rsidR="00F9575D">
        <w:t xml:space="preserve"> und eine</w:t>
      </w:r>
      <w:r w:rsidRPr="003C5D15">
        <w:t xml:space="preserve"> </w:t>
      </w:r>
      <w:r w:rsidR="00F9575D">
        <w:t>„</w:t>
      </w:r>
      <w:proofErr w:type="spellStart"/>
      <w:r w:rsidRPr="003C5D15">
        <w:t>Helpline</w:t>
      </w:r>
      <w:proofErr w:type="spellEnd"/>
      <w:r w:rsidR="00F9575D">
        <w:t xml:space="preserve">“ eingerichtet, an die sich die beteiligten Naturparke mit speziellen Problemen und Fragestellungen wenden können. Um die wertvollen </w:t>
      </w:r>
      <w:r w:rsidRPr="003C5D15">
        <w:t>Erfahrungen</w:t>
      </w:r>
      <w:r w:rsidR="00F9575D">
        <w:t>, die im Zuge der Umsetzung des Projekts von den Naturparken gesammelt werden, mit anderen Schutzgebieten zu teilen,</w:t>
      </w:r>
      <w:r w:rsidRPr="003C5D15">
        <w:t xml:space="preserve"> werden </w:t>
      </w:r>
      <w:r w:rsidR="00F9575D">
        <w:t xml:space="preserve">diese </w:t>
      </w:r>
      <w:r w:rsidRPr="003C5D15">
        <w:t>aufbereitet und öffentlich zugänglich gemacht</w:t>
      </w:r>
      <w:r w:rsidR="00F9575D">
        <w:t>. So profitieren</w:t>
      </w:r>
      <w:r w:rsidRPr="003C5D15">
        <w:t xml:space="preserve"> </w:t>
      </w:r>
      <w:r w:rsidR="00F9575D" w:rsidRPr="003C5D15">
        <w:t xml:space="preserve">das Naturpark-Netzwerk und </w:t>
      </w:r>
      <w:r w:rsidR="00F9575D">
        <w:t xml:space="preserve">der </w:t>
      </w:r>
      <w:r w:rsidRPr="003C5D15">
        <w:t xml:space="preserve">Naturschutz </w:t>
      </w:r>
      <w:r w:rsidR="00F9575D">
        <w:t>in ganz Österreich nachhaltig.</w:t>
      </w:r>
    </w:p>
    <w:p w14:paraId="4541A48F" w14:textId="77777777" w:rsidR="00DE49BD" w:rsidRDefault="00DE49BD">
      <w:r>
        <w:br w:type="page"/>
      </w:r>
    </w:p>
    <w:p w14:paraId="6646399E" w14:textId="3E3EA8EB" w:rsidR="00C2354F" w:rsidRPr="00897868" w:rsidRDefault="00C2354F" w:rsidP="00BC04C4">
      <w:pPr>
        <w:spacing w:line="276" w:lineRule="auto"/>
        <w:rPr>
          <w:b/>
          <w:bCs/>
        </w:rPr>
      </w:pPr>
      <w:r w:rsidRPr="00897868">
        <w:rPr>
          <w:b/>
          <w:bCs/>
        </w:rPr>
        <w:lastRenderedPageBreak/>
        <w:t>Wichtige Eckdaten</w:t>
      </w:r>
      <w:r w:rsidR="003007BF">
        <w:rPr>
          <w:b/>
          <w:bCs/>
        </w:rPr>
        <w:t xml:space="preserve"> zum Projekt</w:t>
      </w:r>
      <w:r w:rsidRPr="00897868">
        <w:rPr>
          <w:b/>
          <w:bCs/>
        </w:rPr>
        <w:t>:</w:t>
      </w:r>
    </w:p>
    <w:p w14:paraId="4130B306" w14:textId="77777777" w:rsidR="003007BF" w:rsidRDefault="003007BF" w:rsidP="00BC04C4">
      <w:pPr>
        <w:pStyle w:val="Listenabsatz"/>
        <w:numPr>
          <w:ilvl w:val="0"/>
          <w:numId w:val="8"/>
        </w:numPr>
        <w:spacing w:line="276" w:lineRule="auto"/>
        <w:ind w:left="714" w:hanging="357"/>
        <w:contextualSpacing w:val="0"/>
      </w:pPr>
      <w:r>
        <w:t>Projektträger: Verband der Naturparke Österreichs</w:t>
      </w:r>
    </w:p>
    <w:p w14:paraId="6066C55A" w14:textId="62953064" w:rsidR="00C2354F" w:rsidRDefault="00C2354F" w:rsidP="00BC04C4">
      <w:pPr>
        <w:pStyle w:val="Listenabsatz"/>
        <w:numPr>
          <w:ilvl w:val="0"/>
          <w:numId w:val="8"/>
        </w:numPr>
        <w:spacing w:line="276" w:lineRule="auto"/>
        <w:ind w:left="714" w:hanging="357"/>
        <w:contextualSpacing w:val="0"/>
      </w:pPr>
      <w:r>
        <w:t>Projekt</w:t>
      </w:r>
      <w:r w:rsidR="00BF0DD4">
        <w:t xml:space="preserve">dauer: </w:t>
      </w:r>
      <w:r w:rsidR="009A69A1">
        <w:t>Juni 2024 – Dezember 2025</w:t>
      </w:r>
    </w:p>
    <w:p w14:paraId="6A989FAF" w14:textId="72F0E0FF" w:rsidR="00BF0DD4" w:rsidRDefault="001D74A8" w:rsidP="00BC04C4">
      <w:pPr>
        <w:pStyle w:val="Listenabsatz"/>
        <w:numPr>
          <w:ilvl w:val="0"/>
          <w:numId w:val="8"/>
        </w:numPr>
        <w:spacing w:line="276" w:lineRule="auto"/>
        <w:ind w:left="714" w:hanging="357"/>
        <w:contextualSpacing w:val="0"/>
      </w:pPr>
      <w:r>
        <w:t>Projektvolumen</w:t>
      </w:r>
      <w:r w:rsidR="00BF0DD4">
        <w:t>:</w:t>
      </w:r>
      <w:r w:rsidR="009A69A1">
        <w:t xml:space="preserve"> </w:t>
      </w:r>
      <w:r>
        <w:t xml:space="preserve">€ </w:t>
      </w:r>
      <w:r w:rsidR="009A69A1">
        <w:t>1</w:t>
      </w:r>
      <w:r>
        <w:t>,35 Mio.</w:t>
      </w:r>
    </w:p>
    <w:p w14:paraId="206F065F" w14:textId="6B7FA720" w:rsidR="00BF0DD4" w:rsidRDefault="00647499" w:rsidP="00BC04C4">
      <w:pPr>
        <w:pStyle w:val="Listenabsatz"/>
        <w:numPr>
          <w:ilvl w:val="0"/>
          <w:numId w:val="8"/>
        </w:numPr>
        <w:spacing w:line="276" w:lineRule="auto"/>
        <w:ind w:left="714" w:hanging="357"/>
        <w:contextualSpacing w:val="0"/>
      </w:pPr>
      <w:r>
        <w:t>Fachliche Begleitung</w:t>
      </w:r>
      <w:r w:rsidR="00707C20">
        <w:t xml:space="preserve">: </w:t>
      </w:r>
      <w:r w:rsidR="003007BF">
        <w:t>ÖKOTEAM</w:t>
      </w:r>
      <w:r w:rsidR="00707C20">
        <w:t xml:space="preserve"> – </w:t>
      </w:r>
      <w:r w:rsidR="00570255" w:rsidRPr="00570255">
        <w:t>Institut für Tierökologie und Naturraumplanung</w:t>
      </w:r>
    </w:p>
    <w:p w14:paraId="47AAF425" w14:textId="77777777" w:rsidR="003007BF" w:rsidRDefault="003007BF" w:rsidP="00BC04C4">
      <w:pPr>
        <w:spacing w:line="276" w:lineRule="auto"/>
      </w:pPr>
    </w:p>
    <w:p w14:paraId="3171306D" w14:textId="7CDA86AA" w:rsidR="00897868" w:rsidRDefault="00B2578A" w:rsidP="00BC04C4">
      <w:pPr>
        <w:spacing w:line="276" w:lineRule="auto"/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666D124E" wp14:editId="01641F91">
            <wp:extent cx="5753592" cy="2945424"/>
            <wp:effectExtent l="0" t="0" r="0" b="0"/>
            <wp:docPr id="990349834" name="Grafik 1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49834" name="Grafik 1" descr="Ein Bild, das Karte, Text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26319" b="4633"/>
                    <a:stretch/>
                  </pic:blipFill>
                  <pic:spPr bwMode="auto">
                    <a:xfrm>
                      <a:off x="0" y="0"/>
                      <a:ext cx="5769242" cy="295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73638" w14:textId="17F5493E" w:rsidR="003007BF" w:rsidRPr="00BC04C4" w:rsidRDefault="00BC04C4" w:rsidP="00BC04C4">
      <w:pPr>
        <w:spacing w:line="276" w:lineRule="auto"/>
        <w:rPr>
          <w:i/>
          <w:iCs/>
          <w:color w:val="7F7F7F" w:themeColor="text1" w:themeTint="80"/>
          <w:sz w:val="18"/>
          <w:szCs w:val="18"/>
        </w:rPr>
      </w:pPr>
      <w:r>
        <w:rPr>
          <w:i/>
          <w:iCs/>
          <w:color w:val="7F7F7F" w:themeColor="text1" w:themeTint="80"/>
          <w:sz w:val="18"/>
          <w:szCs w:val="18"/>
        </w:rPr>
        <w:t>Überblick der</w:t>
      </w:r>
      <w:r w:rsidRPr="00BC04C4">
        <w:rPr>
          <w:i/>
          <w:iCs/>
          <w:color w:val="7F7F7F" w:themeColor="text1" w:themeTint="80"/>
          <w:sz w:val="18"/>
          <w:szCs w:val="18"/>
        </w:rPr>
        <w:t xml:space="preserve"> am Projekt beteiligten Naturparke (Fotos: Herfried Marek und Ewald Neffe) </w:t>
      </w:r>
    </w:p>
    <w:p w14:paraId="17BD5BE8" w14:textId="77777777" w:rsidR="00BC04C4" w:rsidRDefault="00BC04C4" w:rsidP="00BC04C4">
      <w:pPr>
        <w:spacing w:line="276" w:lineRule="auto"/>
      </w:pPr>
    </w:p>
    <w:p w14:paraId="79D2B672" w14:textId="0954DD60" w:rsidR="00897868" w:rsidRPr="00BC04C4" w:rsidRDefault="005020D6" w:rsidP="00BC04C4">
      <w:pPr>
        <w:spacing w:line="276" w:lineRule="auto"/>
      </w:pPr>
      <w:r w:rsidRPr="00BC04C4">
        <w:t>Dieses Projekt wird m</w:t>
      </w:r>
      <w:r w:rsidR="00897868" w:rsidRPr="00BC04C4">
        <w:t xml:space="preserve">it Unterstützung des </w:t>
      </w:r>
      <w:r w:rsidR="00897868" w:rsidRPr="00BC04C4">
        <w:rPr>
          <w:b/>
          <w:bCs/>
        </w:rPr>
        <w:t>Biodiversitätsfonds</w:t>
      </w:r>
      <w:r w:rsidRPr="00BC04C4">
        <w:t xml:space="preserve"> durchgeführt</w:t>
      </w:r>
      <w:r w:rsidR="00897868" w:rsidRPr="00BC04C4">
        <w:t xml:space="preserve">, finanziert von der Europäischen Union – </w:t>
      </w:r>
      <w:proofErr w:type="spellStart"/>
      <w:r w:rsidR="00897868" w:rsidRPr="00BC04C4">
        <w:t>NextGenerationEU</w:t>
      </w:r>
      <w:proofErr w:type="spellEnd"/>
      <w:r w:rsidR="00897868" w:rsidRPr="00BC04C4">
        <w:t xml:space="preserve"> und dem Bundesministerium für Klimaschutz, Umwelt, Energie, Mobilität, Innovation und Technologie</w:t>
      </w:r>
      <w:r w:rsidR="00BC04C4" w:rsidRPr="00BC04C4">
        <w:t>.</w:t>
      </w:r>
    </w:p>
    <w:sectPr w:rsidR="00897868" w:rsidRPr="00BC04C4" w:rsidSect="00CB2D5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DC1B0" w14:textId="77777777" w:rsidR="00710D23" w:rsidRDefault="00710D23" w:rsidP="00844EFD">
      <w:pPr>
        <w:spacing w:after="0" w:line="240" w:lineRule="auto"/>
      </w:pPr>
      <w:r>
        <w:separator/>
      </w:r>
    </w:p>
  </w:endnote>
  <w:endnote w:type="continuationSeparator" w:id="0">
    <w:p w14:paraId="4A77B022" w14:textId="77777777" w:rsidR="00710D23" w:rsidRDefault="00710D23" w:rsidP="00844EFD">
      <w:pPr>
        <w:spacing w:after="0" w:line="240" w:lineRule="auto"/>
      </w:pPr>
      <w:r>
        <w:continuationSeparator/>
      </w:r>
    </w:p>
  </w:endnote>
  <w:endnote w:type="continuationNotice" w:id="1">
    <w:p w14:paraId="415F9890" w14:textId="77777777" w:rsidR="00D931B7" w:rsidRDefault="00D931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 Math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libri" w:eastAsia="MS Mincho" w:hAnsi="Calibri" w:cs="Calibri"/>
        <w:color w:val="000000"/>
        <w:sz w:val="24"/>
        <w:szCs w:val="24"/>
        <w:lang w:val="de-DE" w:eastAsia="ja-JP"/>
      </w:rPr>
      <w:id w:val="-87654332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61FA50F4" w14:textId="77777777" w:rsidR="00CB2D53" w:rsidRPr="00D615A7" w:rsidRDefault="00CB2D53">
        <w:pPr>
          <w:pStyle w:val="Fuzeile"/>
          <w:jc w:val="right"/>
          <w:rPr>
            <w:rFonts w:ascii="Calibri" w:hAnsi="Calibri" w:cs="Calibri"/>
          </w:rPr>
        </w:pPr>
      </w:p>
      <w:p w14:paraId="5B009022" w14:textId="77777777" w:rsidR="00CB2D53" w:rsidRPr="00D615A7" w:rsidRDefault="00CB2D53" w:rsidP="00CB2D53">
        <w:pPr>
          <w:pStyle w:val="EinfAbs"/>
          <w:spacing w:line="240" w:lineRule="auto"/>
          <w:jc w:val="right"/>
          <w:rPr>
            <w:rFonts w:ascii="Calibri" w:hAnsi="Calibri" w:cs="Calibri"/>
          </w:rPr>
        </w:pPr>
      </w:p>
      <w:p w14:paraId="3FA64CFB" w14:textId="77777777" w:rsidR="00CB2D53" w:rsidRPr="00D615A7" w:rsidRDefault="00CB2D53" w:rsidP="00CB2D53">
        <w:pPr>
          <w:pStyle w:val="EinfAbs"/>
          <w:spacing w:line="240" w:lineRule="auto"/>
          <w:jc w:val="right"/>
          <w:rPr>
            <w:rFonts w:ascii="Calibri" w:hAnsi="Calibri" w:cs="Calibri"/>
          </w:rPr>
        </w:pPr>
        <w:r w:rsidRPr="00D615A7">
          <w:rPr>
            <w:rFonts w:ascii="Calibri" w:hAnsi="Calibri" w:cs="Calibri"/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14118E77" wp14:editId="00932D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127371</wp:posOffset>
                  </wp:positionV>
                  <wp:extent cx="2087245" cy="571500"/>
                  <wp:effectExtent l="0" t="0" r="0" b="0"/>
                  <wp:wrapNone/>
                  <wp:docPr id="13" name="Gruppieren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087245" cy="571500"/>
                            <a:chOff x="0" y="0"/>
                            <a:chExt cx="2087823" cy="571500"/>
                          </a:xfrm>
                        </wpg:grpSpPr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943"/>
                              <a:ext cx="69215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973" y="0"/>
                              <a:ext cx="1466850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6ED38" w14:textId="77777777" w:rsidR="00CB2D53" w:rsidRPr="00CB2D53" w:rsidRDefault="00CB2D53" w:rsidP="00CB2D53">
                                <w:pPr>
                                  <w:pStyle w:val="EinfAbs"/>
                                  <w:spacing w:line="240" w:lineRule="auto"/>
                                  <w:rPr>
                                    <w:rFonts w:ascii="Arial" w:hAnsi="Arial" w:cs="Arial"/>
                                    <w:color w:val="0000FF"/>
                                    <w:sz w:val="12"/>
                                    <w:szCs w:val="12"/>
                                    <w:u w:val="single"/>
                                  </w:rPr>
                                </w:pPr>
                                <w:r w:rsidRPr="00BF0F80">
                                  <w:rPr>
                                    <w:rFonts w:ascii="Arial" w:hAnsi="Arial" w:cs="Arial"/>
                                    <w:color w:val="auto"/>
                                    <w:sz w:val="12"/>
                                    <w:szCs w:val="12"/>
                                    <w:u w:val="single"/>
                                  </w:rPr>
                                  <w:t xml:space="preserve">Verband der Naturparke Österreichs </w:t>
                                </w:r>
                                <w:r w:rsidRPr="00BF0F80">
                                  <w:rPr>
                                    <w:rFonts w:ascii="Arial" w:hAnsi="Arial" w:cs="Arial"/>
                                    <w:color w:val="auto"/>
                                    <w:sz w:val="12"/>
                                    <w:szCs w:val="12"/>
                                  </w:rPr>
                                  <w:br/>
                                  <w:t>Tel.: +43 (0) 316 31 88 48</w:t>
                                </w:r>
                                <w:r w:rsidRPr="00BF0F80">
                                  <w:rPr>
                                    <w:rFonts w:ascii="Arial" w:hAnsi="Arial" w:cs="Arial"/>
                                    <w:color w:val="auto"/>
                                    <w:sz w:val="12"/>
                                    <w:szCs w:val="12"/>
                                  </w:rPr>
                                  <w:br/>
                                  <w:t xml:space="preserve">E-Mail: </w:t>
                                </w:r>
                                <w:hyperlink r:id="rId2" w:history="1">
                                  <w:r w:rsidRPr="00070E99">
                                    <w:rPr>
                                      <w:rStyle w:val="Hyperlink"/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office@naturparke.at</w:t>
                                  </w:r>
                                </w:hyperlink>
                                <w:r w:rsidRPr="00BF0F80">
                                  <w:rPr>
                                    <w:rStyle w:val="Hyperlink"/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Pr="00BF0F80">
                                  <w:rPr>
                                    <w:rFonts w:ascii="Arial" w:hAnsi="Arial" w:cs="Arial"/>
                                    <w:color w:val="auto"/>
                                    <w:sz w:val="12"/>
                                    <w:szCs w:val="12"/>
                                  </w:rPr>
                                  <w:t xml:space="preserve">Web: </w:t>
                                </w:r>
                                <w:hyperlink r:id="rId3" w:history="1">
                                  <w:r w:rsidRPr="00BF0F80">
                                    <w:rPr>
                                      <w:rStyle w:val="Hyperlink"/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www.naturparke.at</w:t>
                                  </w:r>
                                </w:hyperlink>
                                <w:r w:rsidRPr="00BF0F80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4118E77" id="Gruppieren 13" o:spid="_x0000_s1026" style="position:absolute;left:0;text-align:left;margin-left:0;margin-top:10.05pt;width:164.35pt;height:45pt;z-index:251658243" coordsize="20878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4" o:spid="_x0000_s1027" type="#_x0000_t75" style="position:absolute;top:409;width:692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">
                    <v:imagedata r:id="rId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8" type="#_x0000_t202" style="position:absolute;left:6209;width:1466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3C6ED38" w14:textId="77777777" w:rsidR="00CB2D53" w:rsidRPr="00CB2D53" w:rsidRDefault="00CB2D53" w:rsidP="00CB2D53">
                          <w:pPr>
                            <w:pStyle w:val="EinfAbs"/>
                            <w:spacing w:line="240" w:lineRule="auto"/>
                            <w:rPr>
                              <w:rFonts w:ascii="Arial" w:hAnsi="Arial" w:cs="Arial"/>
                              <w:color w:val="0000FF"/>
                              <w:sz w:val="12"/>
                              <w:szCs w:val="12"/>
                              <w:u w:val="single"/>
                            </w:rPr>
                          </w:pPr>
                          <w:r w:rsidRPr="00BF0F80">
                            <w:rPr>
                              <w:rFonts w:ascii="Arial" w:hAnsi="Arial" w:cs="Arial"/>
                              <w:color w:val="auto"/>
                              <w:sz w:val="12"/>
                              <w:szCs w:val="12"/>
                              <w:u w:val="single"/>
                            </w:rPr>
                            <w:t xml:space="preserve">Verband der Naturparke Österreichs </w:t>
                          </w:r>
                          <w:r w:rsidRPr="00BF0F80">
                            <w:rPr>
                              <w:rFonts w:ascii="Arial" w:hAnsi="Arial" w:cs="Arial"/>
                              <w:color w:val="auto"/>
                              <w:sz w:val="12"/>
                              <w:szCs w:val="12"/>
                            </w:rPr>
                            <w:br/>
                            <w:t>Tel.: +43 (0) 316 31 88 48</w:t>
                          </w:r>
                          <w:r w:rsidRPr="00BF0F80">
                            <w:rPr>
                              <w:rFonts w:ascii="Arial" w:hAnsi="Arial" w:cs="Arial"/>
                              <w:color w:val="auto"/>
                              <w:sz w:val="12"/>
                              <w:szCs w:val="12"/>
                            </w:rPr>
                            <w:br/>
                            <w:t xml:space="preserve">E-Mail: </w:t>
                          </w:r>
                          <w:hyperlink r:id="rId5" w:history="1">
                            <w:r w:rsidRPr="00070E99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office@naturparke.at</w:t>
                            </w:r>
                          </w:hyperlink>
                          <w:r w:rsidRPr="00BF0F80">
                            <w:rPr>
                              <w:rStyle w:val="Hyperlink"/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</w:r>
                          <w:r w:rsidRPr="00BF0F80">
                            <w:rPr>
                              <w:rFonts w:ascii="Arial" w:hAnsi="Arial" w:cs="Arial"/>
                              <w:color w:val="auto"/>
                              <w:sz w:val="12"/>
                              <w:szCs w:val="12"/>
                            </w:rPr>
                            <w:t xml:space="preserve">Web: </w:t>
                          </w:r>
                          <w:hyperlink r:id="rId6" w:history="1">
                            <w:r w:rsidRPr="00BF0F80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www.naturparke.at</w:t>
                            </w:r>
                          </w:hyperlink>
                          <w:r w:rsidRPr="00BF0F80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  <w:p w14:paraId="69E410D9" w14:textId="77777777" w:rsidR="00CB2D53" w:rsidRPr="00D615A7" w:rsidRDefault="00CB2D53" w:rsidP="00CB2D53">
        <w:pPr>
          <w:pStyle w:val="EinfAbs"/>
          <w:spacing w:line="240" w:lineRule="auto"/>
          <w:jc w:val="right"/>
          <w:rPr>
            <w:rFonts w:ascii="Calibri" w:hAnsi="Calibri" w:cs="Calibri"/>
          </w:rPr>
        </w:pPr>
      </w:p>
      <w:p w14:paraId="6D674299" w14:textId="77777777" w:rsidR="00CB2D53" w:rsidRPr="00D615A7" w:rsidRDefault="00CB2D53" w:rsidP="00CB2D53">
        <w:pPr>
          <w:pStyle w:val="EinfAbs"/>
          <w:spacing w:line="240" w:lineRule="auto"/>
          <w:jc w:val="right"/>
          <w:rPr>
            <w:rFonts w:ascii="Calibri" w:hAnsi="Calibri" w:cs="Calibri"/>
            <w:color w:val="auto"/>
            <w:sz w:val="20"/>
            <w:szCs w:val="20"/>
          </w:rPr>
        </w:pPr>
        <w:r w:rsidRPr="00D615A7">
          <w:rPr>
            <w:rFonts w:ascii="Calibri" w:hAnsi="Calibri" w:cs="Calibri"/>
            <w:sz w:val="22"/>
            <w:szCs w:val="22"/>
          </w:rPr>
          <w:fldChar w:fldCharType="begin"/>
        </w:r>
        <w:r w:rsidRPr="00D615A7">
          <w:rPr>
            <w:rFonts w:ascii="Calibri" w:hAnsi="Calibri" w:cs="Calibri"/>
            <w:sz w:val="22"/>
            <w:szCs w:val="22"/>
          </w:rPr>
          <w:instrText>PAGE   \* MERGEFORMAT</w:instrText>
        </w:r>
        <w:r w:rsidRPr="00D615A7">
          <w:rPr>
            <w:rFonts w:ascii="Calibri" w:hAnsi="Calibri" w:cs="Calibri"/>
            <w:sz w:val="22"/>
            <w:szCs w:val="22"/>
          </w:rPr>
          <w:fldChar w:fldCharType="separate"/>
        </w:r>
        <w:r w:rsidRPr="00D615A7">
          <w:rPr>
            <w:rFonts w:ascii="Calibri" w:hAnsi="Calibri" w:cs="Calibri"/>
            <w:sz w:val="22"/>
            <w:szCs w:val="22"/>
          </w:rPr>
          <w:t>2</w:t>
        </w:r>
        <w:r w:rsidRPr="00D615A7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D2F05" w14:textId="45353B64" w:rsidR="00CB2D53" w:rsidRDefault="00CB2D53" w:rsidP="00CB2D53">
    <w:pPr>
      <w:pStyle w:val="EinfAbs"/>
      <w:spacing w:line="240" w:lineRule="auto"/>
      <w:ind w:left="4248"/>
    </w:pPr>
  </w:p>
  <w:p w14:paraId="7EC194AD" w14:textId="26343403" w:rsidR="00CB2D53" w:rsidRDefault="00E8048B" w:rsidP="00CB2D53">
    <w:pPr>
      <w:pStyle w:val="EinfAbs"/>
      <w:spacing w:line="240" w:lineRule="auto"/>
      <w:ind w:left="4248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6E4075C" wp14:editId="072C4BEB">
          <wp:simplePos x="0" y="0"/>
          <wp:positionH relativeFrom="margin">
            <wp:align>right</wp:align>
          </wp:positionH>
          <wp:positionV relativeFrom="paragraph">
            <wp:posOffset>142576</wp:posOffset>
          </wp:positionV>
          <wp:extent cx="3515943" cy="648000"/>
          <wp:effectExtent l="0" t="0" r="0" b="0"/>
          <wp:wrapNone/>
          <wp:docPr id="1590311631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0311631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5943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1A416" w14:textId="77777777" w:rsidR="00CB2D53" w:rsidRDefault="004542D7" w:rsidP="00CB2D53">
    <w:pPr>
      <w:pStyle w:val="EinfAbs"/>
      <w:spacing w:line="240" w:lineRule="auto"/>
      <w:ind w:left="4248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1A49684" wp14:editId="322F1860">
              <wp:simplePos x="0" y="0"/>
              <wp:positionH relativeFrom="margin">
                <wp:align>left</wp:align>
              </wp:positionH>
              <wp:positionV relativeFrom="paragraph">
                <wp:posOffset>106804</wp:posOffset>
              </wp:positionV>
              <wp:extent cx="2087822" cy="571500"/>
              <wp:effectExtent l="0" t="0" r="0" b="0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7822" cy="571500"/>
                        <a:chOff x="1" y="0"/>
                        <a:chExt cx="2087822" cy="571500"/>
                      </a:xfrm>
                    </wpg:grpSpPr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40943"/>
                          <a:ext cx="634765" cy="396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20973" y="0"/>
                          <a:ext cx="14668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D6E7E" w14:textId="77777777" w:rsidR="00CB2D53" w:rsidRPr="00631135" w:rsidRDefault="00CB2D53" w:rsidP="00CB2D53">
                            <w:pPr>
                              <w:pStyle w:val="EinfAbs"/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631135"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  <w:u w:val="single"/>
                              </w:rPr>
                              <w:t xml:space="preserve">Verband der Naturparke Österreichs </w:t>
                            </w:r>
                            <w:r w:rsidRPr="00631135"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  <w:br/>
                              <w:t>Tel.: +43 (0) 316 31 88 48</w:t>
                            </w:r>
                            <w:r w:rsidRPr="00631135"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  <w:br/>
                              <w:t xml:space="preserve">E-Mail: </w:t>
                            </w:r>
                            <w:hyperlink r:id="rId3" w:history="1">
                              <w:r w:rsidRPr="00631135">
                                <w:rPr>
                                  <w:rStyle w:val="Hyperlink"/>
                                  <w:rFonts w:asciiTheme="minorHAnsi" w:hAnsiTheme="minorHAnsi" w:cstheme="minorHAnsi"/>
                                  <w:sz w:val="12"/>
                                  <w:szCs w:val="12"/>
                                </w:rPr>
                                <w:t>office@naturparke.at</w:t>
                              </w:r>
                            </w:hyperlink>
                            <w:r w:rsidRPr="00631135">
                              <w:rPr>
                                <w:rStyle w:val="Hyperlink"/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</w:r>
                            <w:r w:rsidRPr="00631135"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  <w:t xml:space="preserve">Web: </w:t>
                            </w:r>
                            <w:hyperlink r:id="rId4" w:history="1">
                              <w:r w:rsidRPr="00631135">
                                <w:rPr>
                                  <w:rStyle w:val="Hyperlink"/>
                                  <w:rFonts w:asciiTheme="minorHAnsi" w:hAnsiTheme="minorHAnsi" w:cstheme="minorHAnsi"/>
                                  <w:sz w:val="12"/>
                                  <w:szCs w:val="12"/>
                                </w:rPr>
                                <w:t>www.naturparke.at</w:t>
                              </w:r>
                            </w:hyperlink>
                            <w:r w:rsidRPr="0063113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A49684" id="Gruppieren 12" o:spid="_x0000_s1029" style="position:absolute;left:0;text-align:left;margin-left:0;margin-top:8.4pt;width:164.4pt;height:45pt;z-index:251658242;mso-position-horizontal:left;mso-position-horizontal-relative:margin" coordorigin="" coordsize="20878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1030" type="#_x0000_t75" style="position:absolute;top:409;width:6347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6209;width:1466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13BD6E7E" w14:textId="77777777" w:rsidR="00CB2D53" w:rsidRPr="00631135" w:rsidRDefault="00CB2D53" w:rsidP="00CB2D53">
                      <w:pPr>
                        <w:pStyle w:val="EinfAbs"/>
                        <w:spacing w:line="240" w:lineRule="auto"/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12"/>
                          <w:u w:val="single"/>
                        </w:rPr>
                      </w:pPr>
                      <w:r w:rsidRPr="00631135"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  <w:u w:val="single"/>
                        </w:rPr>
                        <w:t xml:space="preserve">Verband der Naturparke Österreichs </w:t>
                      </w:r>
                      <w:r w:rsidRPr="00631135"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  <w:br/>
                        <w:t>Tel.: +43 (0) 316 31 88 48</w:t>
                      </w:r>
                      <w:r w:rsidRPr="00631135"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  <w:br/>
                        <w:t xml:space="preserve">E-Mail: </w:t>
                      </w:r>
                      <w:hyperlink r:id="rId6" w:history="1">
                        <w:r w:rsidRPr="00631135">
                          <w:rPr>
                            <w:rStyle w:val="Hyperlink"/>
                            <w:rFonts w:asciiTheme="minorHAnsi" w:hAnsiTheme="minorHAnsi" w:cstheme="minorHAnsi"/>
                            <w:sz w:val="12"/>
                            <w:szCs w:val="12"/>
                          </w:rPr>
                          <w:t>office@naturparke.at</w:t>
                        </w:r>
                      </w:hyperlink>
                      <w:r w:rsidRPr="00631135">
                        <w:rPr>
                          <w:rStyle w:val="Hyperlink"/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</w:r>
                      <w:r w:rsidRPr="00631135"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  <w:t xml:space="preserve">Web: </w:t>
                      </w:r>
                      <w:hyperlink r:id="rId7" w:history="1">
                        <w:r w:rsidRPr="00631135">
                          <w:rPr>
                            <w:rStyle w:val="Hyperlink"/>
                            <w:rFonts w:asciiTheme="minorHAnsi" w:hAnsiTheme="minorHAnsi" w:cstheme="minorHAnsi"/>
                            <w:sz w:val="12"/>
                            <w:szCs w:val="12"/>
                          </w:rPr>
                          <w:t>www.naturparke.at</w:t>
                        </w:r>
                      </w:hyperlink>
                      <w:r w:rsidRPr="0063113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19B0C7EC" w14:textId="77777777" w:rsidR="00CB2D53" w:rsidRDefault="00CB2D53" w:rsidP="00CB2D53">
    <w:pPr>
      <w:pStyle w:val="EinfAbs"/>
      <w:spacing w:line="240" w:lineRule="auto"/>
      <w:ind w:left="4248"/>
    </w:pPr>
  </w:p>
  <w:p w14:paraId="2DF259BD" w14:textId="77777777" w:rsidR="00CB2D53" w:rsidRDefault="00CB2D53" w:rsidP="00CB2D53">
    <w:pPr>
      <w:pStyle w:val="EinfAbs"/>
      <w:spacing w:line="240" w:lineRule="auto"/>
      <w:ind w:left="4248"/>
      <w:rPr>
        <w:rFonts w:ascii="Arial" w:hAnsi="Arial" w:cs="Arial"/>
        <w:color w:val="auto"/>
        <w:sz w:val="16"/>
        <w:szCs w:val="16"/>
        <w:u w:val="single"/>
      </w:rPr>
    </w:pPr>
    <w:r>
      <w:tab/>
    </w:r>
  </w:p>
  <w:p w14:paraId="4569798F" w14:textId="77777777" w:rsidR="00CB2D53" w:rsidRPr="00CB2D53" w:rsidRDefault="00CB2D53" w:rsidP="00CB2D53">
    <w:pPr>
      <w:pStyle w:val="EinfAbs"/>
      <w:spacing w:line="240" w:lineRule="auto"/>
      <w:ind w:left="4248"/>
      <w:rPr>
        <w:rFonts w:ascii="Arial" w:hAnsi="Arial" w:cs="Arial"/>
        <w:color w:val="0000FF"/>
        <w:sz w:val="12"/>
        <w:szCs w:val="12"/>
        <w:u w:val="single"/>
      </w:rPr>
    </w:pPr>
    <w:r w:rsidRPr="00BF0F80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263DE" w14:textId="77777777" w:rsidR="00710D23" w:rsidRDefault="00710D23" w:rsidP="00844EFD">
      <w:pPr>
        <w:spacing w:after="0" w:line="240" w:lineRule="auto"/>
      </w:pPr>
      <w:r>
        <w:separator/>
      </w:r>
    </w:p>
  </w:footnote>
  <w:footnote w:type="continuationSeparator" w:id="0">
    <w:p w14:paraId="5E50F226" w14:textId="77777777" w:rsidR="00710D23" w:rsidRDefault="00710D23" w:rsidP="00844EFD">
      <w:pPr>
        <w:spacing w:after="0" w:line="240" w:lineRule="auto"/>
      </w:pPr>
      <w:r>
        <w:continuationSeparator/>
      </w:r>
    </w:p>
  </w:footnote>
  <w:footnote w:type="continuationNotice" w:id="1">
    <w:p w14:paraId="119C1705" w14:textId="77777777" w:rsidR="00D931B7" w:rsidRDefault="00D931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811C4" w14:textId="1D2C473B" w:rsidR="00844EFD" w:rsidRPr="00CB2D53" w:rsidRDefault="00CB2D53">
    <w:pPr>
      <w:pStyle w:val="Kopfzeile"/>
      <w:rPr>
        <w:i/>
        <w:iCs/>
        <w:sz w:val="18"/>
        <w:szCs w:val="18"/>
      </w:rPr>
    </w:pPr>
    <w:r w:rsidRPr="00CB2D53">
      <w:rPr>
        <w:i/>
        <w:i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D4F8DAE" wp14:editId="6FFB3AF4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971543" cy="540000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586"/>
                  <a:stretch/>
                </pic:blipFill>
                <pic:spPr bwMode="auto">
                  <a:xfrm>
                    <a:off x="0" y="0"/>
                    <a:ext cx="97154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7BF">
      <w:rPr>
        <w:i/>
        <w:iCs/>
        <w:sz w:val="18"/>
        <w:szCs w:val="18"/>
      </w:rPr>
      <w:t>Projektbeschreibung „Landschaften voller Leben“</w:t>
    </w:r>
  </w:p>
  <w:p w14:paraId="25CE854A" w14:textId="77777777" w:rsidR="00844EFD" w:rsidRDefault="00844EFD">
    <w:pPr>
      <w:pStyle w:val="Kopfzeile"/>
    </w:pPr>
  </w:p>
  <w:p w14:paraId="7EDC2FBC" w14:textId="77777777" w:rsidR="007D0450" w:rsidRDefault="007D0450">
    <w:pPr>
      <w:pStyle w:val="Kopfzeile"/>
    </w:pPr>
  </w:p>
  <w:p w14:paraId="602046EA" w14:textId="77777777" w:rsidR="00BF0F80" w:rsidRDefault="00BF0F80">
    <w:pPr>
      <w:pStyle w:val="Kopfzeile"/>
    </w:pPr>
  </w:p>
  <w:p w14:paraId="514D7685" w14:textId="77777777" w:rsidR="007D0450" w:rsidRDefault="007D04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B34D7" w14:textId="77777777" w:rsidR="00CB2D53" w:rsidRDefault="00CB2D53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9413E14" wp14:editId="46F75C8F">
          <wp:simplePos x="0" y="0"/>
          <wp:positionH relativeFrom="margin">
            <wp:align>right</wp:align>
          </wp:positionH>
          <wp:positionV relativeFrom="paragraph">
            <wp:posOffset>3175</wp:posOffset>
          </wp:positionV>
          <wp:extent cx="1800000" cy="1000470"/>
          <wp:effectExtent l="0" t="0" r="0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586"/>
                  <a:stretch/>
                </pic:blipFill>
                <pic:spPr bwMode="auto">
                  <a:xfrm>
                    <a:off x="0" y="0"/>
                    <a:ext cx="1800000" cy="1000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B6DAE6" w14:textId="77777777" w:rsidR="00CB2D53" w:rsidRDefault="00CB2D53">
    <w:pPr>
      <w:pStyle w:val="Kopfzeile"/>
    </w:pPr>
  </w:p>
  <w:p w14:paraId="23F86546" w14:textId="77777777" w:rsidR="00CB2D53" w:rsidRDefault="00CB2D53">
    <w:pPr>
      <w:pStyle w:val="Kopfzeile"/>
    </w:pPr>
  </w:p>
  <w:p w14:paraId="0B51FF5B" w14:textId="77777777" w:rsidR="00CB2D53" w:rsidRDefault="00CB2D53">
    <w:pPr>
      <w:pStyle w:val="Kopfzeile"/>
    </w:pPr>
  </w:p>
  <w:p w14:paraId="63BE0020" w14:textId="77777777" w:rsidR="00CB2D53" w:rsidRDefault="00CB2D53">
    <w:pPr>
      <w:pStyle w:val="Kopfzeile"/>
    </w:pPr>
  </w:p>
  <w:p w14:paraId="0B17C310" w14:textId="77777777" w:rsidR="00CB2D53" w:rsidRDefault="00CB2D53">
    <w:pPr>
      <w:pStyle w:val="Kopfzeile"/>
    </w:pPr>
  </w:p>
  <w:p w14:paraId="29A304D2" w14:textId="77777777" w:rsidR="00CB2D53" w:rsidRDefault="00CB2D5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17B9"/>
    <w:multiLevelType w:val="hybridMultilevel"/>
    <w:tmpl w:val="99E428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60CAF"/>
    <w:multiLevelType w:val="hybridMultilevel"/>
    <w:tmpl w:val="8F760B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D7869"/>
    <w:multiLevelType w:val="hybridMultilevel"/>
    <w:tmpl w:val="528C39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01C83"/>
    <w:multiLevelType w:val="hybridMultilevel"/>
    <w:tmpl w:val="0EAC3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87F70"/>
    <w:multiLevelType w:val="hybridMultilevel"/>
    <w:tmpl w:val="89BED5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92751"/>
    <w:multiLevelType w:val="hybridMultilevel"/>
    <w:tmpl w:val="B8E4B7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000D4"/>
    <w:multiLevelType w:val="hybridMultilevel"/>
    <w:tmpl w:val="DBAAC3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46412"/>
    <w:multiLevelType w:val="hybridMultilevel"/>
    <w:tmpl w:val="96047B06"/>
    <w:lvl w:ilvl="0" w:tplc="04070011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89726">
    <w:abstractNumId w:val="7"/>
  </w:num>
  <w:num w:numId="2" w16cid:durableId="178979877">
    <w:abstractNumId w:val="0"/>
  </w:num>
  <w:num w:numId="3" w16cid:durableId="258294972">
    <w:abstractNumId w:val="1"/>
  </w:num>
  <w:num w:numId="4" w16cid:durableId="1032803602">
    <w:abstractNumId w:val="6"/>
  </w:num>
  <w:num w:numId="5" w16cid:durableId="818880819">
    <w:abstractNumId w:val="5"/>
  </w:num>
  <w:num w:numId="6" w16cid:durableId="2095542708">
    <w:abstractNumId w:val="3"/>
  </w:num>
  <w:num w:numId="7" w16cid:durableId="1927110514">
    <w:abstractNumId w:val="4"/>
  </w:num>
  <w:num w:numId="8" w16cid:durableId="1706367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8B"/>
    <w:rsid w:val="00025E83"/>
    <w:rsid w:val="00027258"/>
    <w:rsid w:val="0009753D"/>
    <w:rsid w:val="000A1991"/>
    <w:rsid w:val="000B7769"/>
    <w:rsid w:val="000D287C"/>
    <w:rsid w:val="000E7CA6"/>
    <w:rsid w:val="001504F8"/>
    <w:rsid w:val="001978DC"/>
    <w:rsid w:val="001A5B64"/>
    <w:rsid w:val="001B368A"/>
    <w:rsid w:val="001D74A8"/>
    <w:rsid w:val="002162F7"/>
    <w:rsid w:val="00230B7A"/>
    <w:rsid w:val="002B5A3A"/>
    <w:rsid w:val="002D68A3"/>
    <w:rsid w:val="002E5507"/>
    <w:rsid w:val="003007BF"/>
    <w:rsid w:val="0032179C"/>
    <w:rsid w:val="003B52FE"/>
    <w:rsid w:val="003C5D15"/>
    <w:rsid w:val="004157FC"/>
    <w:rsid w:val="004542D7"/>
    <w:rsid w:val="0046078B"/>
    <w:rsid w:val="00480741"/>
    <w:rsid w:val="0048453E"/>
    <w:rsid w:val="004C5A4A"/>
    <w:rsid w:val="005020D6"/>
    <w:rsid w:val="00512BB5"/>
    <w:rsid w:val="00570255"/>
    <w:rsid w:val="005A4791"/>
    <w:rsid w:val="00631135"/>
    <w:rsid w:val="006466DE"/>
    <w:rsid w:val="00647499"/>
    <w:rsid w:val="006A23C0"/>
    <w:rsid w:val="006F4B4B"/>
    <w:rsid w:val="00705F32"/>
    <w:rsid w:val="00707C20"/>
    <w:rsid w:val="00710D23"/>
    <w:rsid w:val="0073123C"/>
    <w:rsid w:val="007602B7"/>
    <w:rsid w:val="00761DD2"/>
    <w:rsid w:val="00776B91"/>
    <w:rsid w:val="007950BE"/>
    <w:rsid w:val="007D0450"/>
    <w:rsid w:val="00803DEE"/>
    <w:rsid w:val="00831191"/>
    <w:rsid w:val="00835837"/>
    <w:rsid w:val="00844EFD"/>
    <w:rsid w:val="00860B4C"/>
    <w:rsid w:val="00897868"/>
    <w:rsid w:val="008B4E4B"/>
    <w:rsid w:val="008C765A"/>
    <w:rsid w:val="008D795A"/>
    <w:rsid w:val="008F2187"/>
    <w:rsid w:val="009230DE"/>
    <w:rsid w:val="00952979"/>
    <w:rsid w:val="00960DB1"/>
    <w:rsid w:val="0097175A"/>
    <w:rsid w:val="009A69A1"/>
    <w:rsid w:val="009B5EFA"/>
    <w:rsid w:val="009C79AC"/>
    <w:rsid w:val="009C7F05"/>
    <w:rsid w:val="009E5D8D"/>
    <w:rsid w:val="00A049E4"/>
    <w:rsid w:val="00A24DC4"/>
    <w:rsid w:val="00A336DC"/>
    <w:rsid w:val="00A34C7F"/>
    <w:rsid w:val="00A73166"/>
    <w:rsid w:val="00A80D45"/>
    <w:rsid w:val="00A836D5"/>
    <w:rsid w:val="00AE6786"/>
    <w:rsid w:val="00B20204"/>
    <w:rsid w:val="00B2578A"/>
    <w:rsid w:val="00B440FD"/>
    <w:rsid w:val="00B777BC"/>
    <w:rsid w:val="00B9379E"/>
    <w:rsid w:val="00BC04C4"/>
    <w:rsid w:val="00BF0DD4"/>
    <w:rsid w:val="00BF0F80"/>
    <w:rsid w:val="00BF264B"/>
    <w:rsid w:val="00C2354F"/>
    <w:rsid w:val="00C8762A"/>
    <w:rsid w:val="00C9495F"/>
    <w:rsid w:val="00C95FEB"/>
    <w:rsid w:val="00CA5FFD"/>
    <w:rsid w:val="00CB2D53"/>
    <w:rsid w:val="00CB4750"/>
    <w:rsid w:val="00CC6B1D"/>
    <w:rsid w:val="00D13351"/>
    <w:rsid w:val="00D16295"/>
    <w:rsid w:val="00D16398"/>
    <w:rsid w:val="00D60300"/>
    <w:rsid w:val="00D615A7"/>
    <w:rsid w:val="00D70668"/>
    <w:rsid w:val="00D931B7"/>
    <w:rsid w:val="00DB0E79"/>
    <w:rsid w:val="00DE49BD"/>
    <w:rsid w:val="00E8048B"/>
    <w:rsid w:val="00E932BC"/>
    <w:rsid w:val="00EA4376"/>
    <w:rsid w:val="00ED7EC2"/>
    <w:rsid w:val="00F1169F"/>
    <w:rsid w:val="00F41332"/>
    <w:rsid w:val="00F5339F"/>
    <w:rsid w:val="00F9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D8EAB"/>
  <w15:chartTrackingRefBased/>
  <w15:docId w15:val="{EAED5C84-C6A2-466D-AC71-E238ED48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21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4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EFD"/>
  </w:style>
  <w:style w:type="paragraph" w:styleId="Fuzeile">
    <w:name w:val="footer"/>
    <w:basedOn w:val="Standard"/>
    <w:link w:val="FuzeileZchn"/>
    <w:uiPriority w:val="99"/>
    <w:unhideWhenUsed/>
    <w:rsid w:val="00844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EFD"/>
  </w:style>
  <w:style w:type="character" w:styleId="Hyperlink">
    <w:name w:val="Hyperlink"/>
    <w:rsid w:val="00844EFD"/>
    <w:rPr>
      <w:color w:val="0000FF"/>
      <w:u w:val="single"/>
    </w:rPr>
  </w:style>
  <w:style w:type="paragraph" w:customStyle="1" w:styleId="EinfAbs">
    <w:name w:val="[Einf. Abs.]"/>
    <w:basedOn w:val="Standard"/>
    <w:uiPriority w:val="99"/>
    <w:rsid w:val="00844E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val="de-DE" w:eastAsia="ja-JP"/>
    </w:rPr>
  </w:style>
  <w:style w:type="paragraph" w:styleId="Listenabsatz">
    <w:name w:val="List Paragraph"/>
    <w:basedOn w:val="Standard"/>
    <w:uiPriority w:val="34"/>
    <w:qFormat/>
    <w:rsid w:val="009230D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8453E"/>
    <w:rPr>
      <w:color w:val="605E5C"/>
      <w:shd w:val="clear" w:color="auto" w:fill="E1DFDD"/>
    </w:rPr>
  </w:style>
  <w:style w:type="paragraph" w:customStyle="1" w:styleId="Default">
    <w:name w:val="Default"/>
    <w:basedOn w:val="Standard"/>
    <w:rsid w:val="00E8048B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E80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B77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2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turparke.at" TargetMode="External"/><Relationship Id="rId2" Type="http://schemas.openxmlformats.org/officeDocument/2006/relationships/hyperlink" Target="mailto:office@naturparke.at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naturparke.at" TargetMode="External"/><Relationship Id="rId5" Type="http://schemas.openxmlformats.org/officeDocument/2006/relationships/hyperlink" Target="mailto:office@naturparke.at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naturparke.at" TargetMode="External"/><Relationship Id="rId7" Type="http://schemas.openxmlformats.org/officeDocument/2006/relationships/hyperlink" Target="http://www.naturparke.a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hyperlink" Target="mailto:office@naturparke.a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naturpark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ktikant\Desktop\Vorlage_Infoblat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E5E9A645C5FD4498D0EB63FCE50BAE" ma:contentTypeVersion="10" ma:contentTypeDescription="Ein neues Dokument erstellen." ma:contentTypeScope="" ma:versionID="4d215749c354e5b0e46299986190f411">
  <xsd:schema xmlns:xsd="http://www.w3.org/2001/XMLSchema" xmlns:xs="http://www.w3.org/2001/XMLSchema" xmlns:p="http://schemas.microsoft.com/office/2006/metadata/properties" xmlns:ns2="9440b63a-bda6-4563-a809-0194cd940955" targetNamespace="http://schemas.microsoft.com/office/2006/metadata/properties" ma:root="true" ma:fieldsID="244dfef03b811aa2f9e804d943c02938" ns2:_="">
    <xsd:import namespace="9440b63a-bda6-4563-a809-0194cd940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0b63a-bda6-4563-a809-0194cd940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8a46253-e3fb-4bda-97aa-cd9fdbb4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40b63a-bda6-4563-a809-0194cd94095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1B29B4-1CA7-4D98-A158-E59D87ED3A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DD7A52-5A7B-48AA-9257-7E536523E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0b63a-bda6-4563-a809-0194cd940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F9845-EB3D-44B2-8322-0BB5F0F707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A74F92-E840-4762-8103-305EBF9C572B}">
  <ds:schemaRefs>
    <ds:schemaRef ds:uri="http://schemas.microsoft.com/office/2006/metadata/properties"/>
    <ds:schemaRef ds:uri="http://schemas.microsoft.com/office/infopath/2007/PartnerControls"/>
    <ds:schemaRef ds:uri="44d7b393-969c-420e-807f-69ee8fba928a"/>
    <ds:schemaRef ds:uri="d29c616e-716a-419d-a35d-9a1fed8407c4"/>
    <ds:schemaRef ds:uri="9440b63a-bda6-4563-a809-0194cd9409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Vorlage_Infoblatt.dotx</Template>
  <TotalTime>0</TotalTime>
  <Pages>2</Pages>
  <Words>462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Veit Kern</dc:creator>
  <cp:keywords/>
  <dc:description/>
  <cp:lastModifiedBy>Brigitte Oberweger - Naturpark Ötztal</cp:lastModifiedBy>
  <cp:revision>2</cp:revision>
  <cp:lastPrinted>2020-07-31T08:29:00Z</cp:lastPrinted>
  <dcterms:created xsi:type="dcterms:W3CDTF">2024-09-04T08:35:00Z</dcterms:created>
  <dcterms:modified xsi:type="dcterms:W3CDTF">2024-09-04T08:35:00Z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0x0101005BE5E9A645C5FD4498D0EB63FCE50BAE</vt:lpwstr>
  </property>
  <property fmtid="{D5CDD505-2E9C-101B-9397-08002B2CF9AE}" pid="3" name="MediaServiceImageTags">
    <vt:lpwstr/>
  </property>
</Properties>
</file>